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48" w:rsidRDefault="00BD0B48" w:rsidP="00BD0B48">
      <w:pPr>
        <w:spacing w:after="0" w:line="240" w:lineRule="auto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« Принято»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 xml:space="preserve">                              «Утверждаю»</w:t>
      </w:r>
    </w:p>
    <w:p w:rsidR="00BD0B48" w:rsidRDefault="00BD0B48" w:rsidP="00BD0B48">
      <w:pPr>
        <w:spacing w:after="0" w:line="240" w:lineRule="auto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педагогическим советом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>Директор школы № 147</w:t>
      </w:r>
    </w:p>
    <w:p w:rsidR="00BD0B48" w:rsidRDefault="00BD0B48" w:rsidP="00BD0B48">
      <w:pPr>
        <w:spacing w:after="0" w:line="240" w:lineRule="auto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Протокол №  </w:t>
      </w:r>
      <w:r w:rsidR="00CE4CB3">
        <w:rPr>
          <w:rFonts w:ascii="Times New Roman" w:eastAsia="Times New Roman" w:hAnsi="Times New Roman"/>
          <w:b/>
          <w:bCs/>
        </w:rPr>
        <w:t xml:space="preserve">   </w:t>
      </w:r>
      <w:r>
        <w:rPr>
          <w:rFonts w:ascii="Times New Roman" w:eastAsia="Times New Roman" w:hAnsi="Times New Roman"/>
          <w:b/>
          <w:bCs/>
        </w:rPr>
        <w:t xml:space="preserve"> от 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 xml:space="preserve">                          _____________/</w:t>
      </w:r>
      <w:proofErr w:type="spellStart"/>
      <w:r>
        <w:rPr>
          <w:rFonts w:ascii="Times New Roman" w:eastAsia="Times New Roman" w:hAnsi="Times New Roman"/>
          <w:b/>
          <w:bCs/>
        </w:rPr>
        <w:t>И.В.Шигапов</w:t>
      </w:r>
      <w:proofErr w:type="spellEnd"/>
      <w:r>
        <w:rPr>
          <w:rFonts w:ascii="Times New Roman" w:eastAsia="Times New Roman" w:hAnsi="Times New Roman"/>
          <w:b/>
          <w:bCs/>
        </w:rPr>
        <w:t xml:space="preserve">/ </w:t>
      </w:r>
    </w:p>
    <w:p w:rsidR="00BD0B48" w:rsidRDefault="00BD0B48" w:rsidP="00BD0B48">
      <w:pPr>
        <w:spacing w:after="0" w:line="240" w:lineRule="auto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                                                                                                                    Введено в действие </w:t>
      </w:r>
    </w:p>
    <w:p w:rsidR="00BD0B48" w:rsidRDefault="00BD0B48" w:rsidP="00BD0B48">
      <w:pPr>
        <w:spacing w:after="0" w:line="240" w:lineRule="auto"/>
        <w:ind w:left="5664" w:firstLine="708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приказом №      </w:t>
      </w:r>
      <w:proofErr w:type="gramStart"/>
      <w:r>
        <w:rPr>
          <w:rFonts w:ascii="Times New Roman" w:eastAsia="Times New Roman" w:hAnsi="Times New Roman"/>
          <w:b/>
          <w:bCs/>
        </w:rPr>
        <w:t>от</w:t>
      </w:r>
      <w:proofErr w:type="gramEnd"/>
      <w:r>
        <w:rPr>
          <w:rFonts w:ascii="Times New Roman" w:eastAsia="Times New Roman" w:hAnsi="Times New Roman"/>
          <w:b/>
          <w:bCs/>
        </w:rPr>
        <w:t xml:space="preserve">    </w:t>
      </w:r>
    </w:p>
    <w:p w:rsidR="004810CD" w:rsidRDefault="004810CD" w:rsidP="005F4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0B48" w:rsidRPr="00E64DBC" w:rsidRDefault="00BD0B48" w:rsidP="00BD0B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Положение</w:t>
      </w:r>
    </w:p>
    <w:p w:rsidR="00673318" w:rsidRDefault="00BD0B48" w:rsidP="00BD0B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r w:rsidR="00673318">
        <w:rPr>
          <w:rFonts w:ascii="Times New Roman" w:hAnsi="Times New Roman" w:cs="Times New Roman"/>
          <w:sz w:val="28"/>
          <w:szCs w:val="28"/>
        </w:rPr>
        <w:t xml:space="preserve">порядке составления и утверждения </w:t>
      </w:r>
      <w:r>
        <w:rPr>
          <w:rFonts w:ascii="Times New Roman" w:hAnsi="Times New Roman" w:cs="Times New Roman"/>
          <w:sz w:val="28"/>
          <w:szCs w:val="28"/>
        </w:rPr>
        <w:t>рабоч</w:t>
      </w:r>
      <w:r w:rsidR="00673318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BD0B48" w:rsidRDefault="00BD0B48" w:rsidP="00BD0B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«Школа №147»</w:t>
      </w:r>
    </w:p>
    <w:p w:rsidR="00BD0B48" w:rsidRPr="00242B53" w:rsidRDefault="005F557A" w:rsidP="005F557A">
      <w:pPr>
        <w:pStyle w:val="ConsPlusTitle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F557A" w:rsidRPr="00242B53" w:rsidRDefault="005F557A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29.12.2012г. №237-ФЗ; Федеральным государственным образовательным стандартом начального общего 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>(утвержден приказом Министерства образования и науки Российской Федерации от 6 октября 2009г. №373); Федеральным государственным образовательным стандартом основного общего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, утвержденного приказом Министерства образования и науки Российской Федерации 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>17 декабря 2010г. №1897;</w:t>
      </w:r>
      <w:proofErr w:type="gramEnd"/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 Федеральным государственным образовательным стандартом среднего общего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>, утвержденного приказом Министерства образования и науки Российской Федерации от 17 мая 2012г. №413; Федеральным компонентом государственных стандартов основного общего и среднего общего образования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>,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  утвержденного приказом Министерства образования и науки Российской Федерации от 5 марта 2004г. №1089; </w:t>
      </w:r>
      <w:proofErr w:type="gramStart"/>
      <w:r w:rsidRPr="00242B53">
        <w:rPr>
          <w:rFonts w:ascii="Times New Roman" w:hAnsi="Times New Roman" w:cs="Times New Roman"/>
          <w:b w:val="0"/>
          <w:sz w:val="24"/>
          <w:szCs w:val="24"/>
        </w:rPr>
        <w:t>приказом Министерства образования и науки Российской Федерации от 31 декабря 2015г. №1576 «О внесении изменений в Федеральный государственный образовательный стандарт начального общего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 (утвержден приказом Министерства образования и науки Российской Федерации от 6 октября 2009г. №373)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>,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17 декабря 2010г. №1897</w:t>
      </w:r>
      <w:proofErr w:type="gramEnd"/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»; основных образовательных программ школы, уставом школы. </w:t>
      </w:r>
    </w:p>
    <w:p w:rsidR="00D5353D" w:rsidRPr="00242B53" w:rsidRDefault="00D5353D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b w:val="0"/>
          <w:sz w:val="24"/>
          <w:szCs w:val="24"/>
        </w:rPr>
        <w:t>1.1. Настоящее положение определяет структуру, порядок разработки утверждения рабочей программы учебных предметов, курсов (далее – рабочая программа). Рабочая программа, утвержденная приказом директора школы – это локальный документ, определяющий планируемые результаты освоения учебного предмета, содержание учебного предмета, тематическое планирование с указанием количества часов, отводимых на освоения каждой темы.</w:t>
      </w:r>
    </w:p>
    <w:p w:rsidR="00C4297D" w:rsidRPr="00242B53" w:rsidRDefault="00D5353D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b w:val="0"/>
          <w:sz w:val="24"/>
          <w:szCs w:val="24"/>
        </w:rPr>
        <w:t>1.2. Рабочая программа разрабатывается по каждому учебному предмету учебного плана МБОУ «Школа №147», в соответствии с установленным в учебном плане количество</w:t>
      </w:r>
      <w:r w:rsidR="00673318">
        <w:rPr>
          <w:rFonts w:ascii="Times New Roman" w:hAnsi="Times New Roman" w:cs="Times New Roman"/>
          <w:b w:val="0"/>
          <w:sz w:val="24"/>
          <w:szCs w:val="24"/>
        </w:rPr>
        <w:t>м часов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>; основных образовательных программ школы и требований</w:t>
      </w:r>
      <w:r w:rsidR="00C4297D" w:rsidRPr="00242B53">
        <w:rPr>
          <w:rFonts w:ascii="Times New Roman" w:hAnsi="Times New Roman" w:cs="Times New Roman"/>
          <w:b w:val="0"/>
          <w:sz w:val="24"/>
          <w:szCs w:val="24"/>
        </w:rPr>
        <w:t xml:space="preserve"> ФК ГОС, ФГОС НОО, ФГОС ООО.</w:t>
      </w:r>
    </w:p>
    <w:p w:rsidR="00D5353D" w:rsidRDefault="00C4297D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1.3. Рабочая программа </w:t>
      </w:r>
      <w:r w:rsidR="00D5353D" w:rsidRPr="00242B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составляется на </w:t>
      </w:r>
      <w:r w:rsidR="00B63A7B">
        <w:rPr>
          <w:rFonts w:ascii="Times New Roman" w:hAnsi="Times New Roman" w:cs="Times New Roman"/>
          <w:b w:val="0"/>
          <w:sz w:val="24"/>
          <w:szCs w:val="24"/>
        </w:rPr>
        <w:t>уровень образования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 учителем </w:t>
      </w:r>
      <w:r w:rsidR="00B63A7B">
        <w:rPr>
          <w:rFonts w:ascii="Times New Roman" w:hAnsi="Times New Roman" w:cs="Times New Roman"/>
          <w:b w:val="0"/>
          <w:sz w:val="24"/>
          <w:szCs w:val="24"/>
        </w:rPr>
        <w:t>или группой учителей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целями и задачами основной </w:t>
      </w:r>
      <w:r w:rsidR="00BB0730">
        <w:rPr>
          <w:rFonts w:ascii="Times New Roman" w:hAnsi="Times New Roman" w:cs="Times New Roman"/>
          <w:b w:val="0"/>
          <w:sz w:val="24"/>
          <w:szCs w:val="24"/>
        </w:rPr>
        <w:t>образовательной программы школы, требованиями ФГОС, примерной образовательной программы по учебному предмету или авторской учебной программы, учебно-методического комплекса (далее УМК).</w:t>
      </w:r>
    </w:p>
    <w:p w:rsidR="00BB0730" w:rsidRPr="00242B53" w:rsidRDefault="00BB0730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1.4. Рабочая программа является основой для создания учителем календарно-тематического планирования на каждый учебный год.</w:t>
      </w:r>
    </w:p>
    <w:p w:rsidR="00C4297D" w:rsidRPr="00242B53" w:rsidRDefault="00C4297D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b w:val="0"/>
          <w:sz w:val="24"/>
          <w:szCs w:val="24"/>
        </w:rPr>
        <w:t>1.</w:t>
      </w:r>
      <w:r w:rsidR="00BB0730">
        <w:rPr>
          <w:rFonts w:ascii="Times New Roman" w:hAnsi="Times New Roman" w:cs="Times New Roman"/>
          <w:b w:val="0"/>
          <w:sz w:val="24"/>
          <w:szCs w:val="24"/>
        </w:rPr>
        <w:t>5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 xml:space="preserve">. Рабочая программа является обязательным документов для административного контроля степени освоения содержания учебного предмета, курса обучающимися </w:t>
      </w:r>
      <w:r w:rsidR="00242B53" w:rsidRPr="00242B53">
        <w:rPr>
          <w:rFonts w:ascii="Times New Roman" w:hAnsi="Times New Roman" w:cs="Times New Roman"/>
          <w:b w:val="0"/>
          <w:sz w:val="24"/>
          <w:szCs w:val="24"/>
        </w:rPr>
        <w:t xml:space="preserve">и достижения ими планируемых результатов. </w:t>
      </w:r>
    </w:p>
    <w:p w:rsidR="00242B53" w:rsidRPr="00242B53" w:rsidRDefault="00242B53" w:rsidP="00D5353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2B53">
        <w:rPr>
          <w:rFonts w:ascii="Times New Roman" w:hAnsi="Times New Roman" w:cs="Times New Roman"/>
          <w:b w:val="0"/>
          <w:sz w:val="24"/>
          <w:szCs w:val="24"/>
        </w:rPr>
        <w:t>1.</w:t>
      </w:r>
      <w:r w:rsidR="00BB0730">
        <w:rPr>
          <w:rFonts w:ascii="Times New Roman" w:hAnsi="Times New Roman" w:cs="Times New Roman"/>
          <w:b w:val="0"/>
          <w:sz w:val="24"/>
          <w:szCs w:val="24"/>
        </w:rPr>
        <w:t>6</w:t>
      </w:r>
      <w:r w:rsidRPr="00242B53">
        <w:rPr>
          <w:rFonts w:ascii="Times New Roman" w:hAnsi="Times New Roman" w:cs="Times New Roman"/>
          <w:b w:val="0"/>
          <w:sz w:val="24"/>
          <w:szCs w:val="24"/>
        </w:rPr>
        <w:t>. Структура рабочей программы определяется настоящим Положением с учетом требований ФГОС и ФК ГОС.</w:t>
      </w:r>
    </w:p>
    <w:p w:rsidR="004810CD" w:rsidRDefault="004810CD" w:rsidP="00242B5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1B71" w:rsidRPr="00CE4CB3" w:rsidRDefault="00A51B71" w:rsidP="00CE4CB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ar-SA"/>
        </w:rPr>
      </w:pPr>
      <w:r w:rsidRPr="00A51B71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lastRenderedPageBreak/>
        <w:t>II. Структура рабочей программы</w:t>
      </w:r>
    </w:p>
    <w:p w:rsidR="00A51B71" w:rsidRPr="00A51B71" w:rsidRDefault="00A51B71" w:rsidP="00CE4CB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</w:pPr>
      <w:r w:rsidRPr="00A51B71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t>2.1</w:t>
      </w:r>
      <w:r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t xml:space="preserve">. </w:t>
      </w:r>
      <w:r w:rsidRPr="00A51B71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Структура </w:t>
      </w:r>
      <w:r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ar-SA"/>
        </w:rPr>
        <w:t>рабочей программы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81"/>
        <w:gridCol w:w="6712"/>
      </w:tblGrid>
      <w:tr w:rsidR="00A51B71" w:rsidRPr="00A51B71" w:rsidTr="00F85867">
        <w:trPr>
          <w:trHeight w:val="605"/>
        </w:trPr>
        <w:tc>
          <w:tcPr>
            <w:tcW w:w="3181" w:type="dxa"/>
          </w:tcPr>
          <w:p w:rsidR="00A51B71" w:rsidRPr="00A51B71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Элементы рабочей программы</w:t>
            </w:r>
          </w:p>
        </w:tc>
        <w:tc>
          <w:tcPr>
            <w:tcW w:w="6712" w:type="dxa"/>
          </w:tcPr>
          <w:p w:rsidR="00A51B71" w:rsidRPr="00A51B71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A51B71" w:rsidRPr="00A51B71" w:rsidTr="00F85867">
        <w:trPr>
          <w:trHeight w:val="832"/>
        </w:trPr>
        <w:tc>
          <w:tcPr>
            <w:tcW w:w="3181" w:type="dxa"/>
          </w:tcPr>
          <w:p w:rsidR="00A51B71" w:rsidRPr="00A51B71" w:rsidRDefault="00A51B71" w:rsidP="00A51B7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Титульный лист </w:t>
            </w:r>
            <w:r w:rsidRPr="00A51B71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  <w:t>(приложение №1)</w:t>
            </w:r>
          </w:p>
        </w:tc>
        <w:tc>
          <w:tcPr>
            <w:tcW w:w="6712" w:type="dxa"/>
          </w:tcPr>
          <w:p w:rsidR="00A51B71" w:rsidRPr="00A51B71" w:rsidRDefault="00A51B71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наименование школы;</w:t>
            </w:r>
          </w:p>
          <w:p w:rsidR="00A51B71" w:rsidRPr="00A51B71" w:rsidRDefault="00A51B71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гриф рассмотрения, принятия, согласования и утверждения рабочей программы;</w:t>
            </w:r>
          </w:p>
          <w:p w:rsidR="00A51B71" w:rsidRPr="00A51B71" w:rsidRDefault="00A51B71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название учебного предмета, для изучения которого написана программа;</w:t>
            </w:r>
          </w:p>
          <w:p w:rsidR="00A51B71" w:rsidRPr="00A51B71" w:rsidRDefault="00A51B71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указание класса, где реализуется рабочая программа;</w:t>
            </w:r>
          </w:p>
          <w:p w:rsidR="00A51B71" w:rsidRPr="00A51B71" w:rsidRDefault="00A51B71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фамилия, имя и отчество учителя,</w:t>
            </w: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составителя рабочей программы</w:t>
            </w:r>
            <w:r w:rsidR="00BB0730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, квалификационная категория</w:t>
            </w: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;</w:t>
            </w:r>
          </w:p>
          <w:p w:rsidR="00A51B71" w:rsidRPr="00A51B71" w:rsidRDefault="00BB0730" w:rsidP="00BB073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-          учебный год</w:t>
            </w:r>
          </w:p>
        </w:tc>
      </w:tr>
      <w:tr w:rsidR="00A51B71" w:rsidRPr="00A51B71" w:rsidTr="00F85867">
        <w:trPr>
          <w:trHeight w:val="832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Планируемые результаты освоения учебного предмета 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-  личностные, </w:t>
            </w:r>
            <w:proofErr w:type="spellStart"/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, предметные  результаты освоения конкретного учебного предмета  в с</w:t>
            </w: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оответствии с требованиями ФГОС; требования к уровню подготовки обучающихся с учетом требований ФК ГОС</w:t>
            </w:r>
          </w:p>
        </w:tc>
      </w:tr>
      <w:tr w:rsidR="00A51B71" w:rsidRPr="00A51B71" w:rsidTr="00F8586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Содержание учебного предмета</w:t>
            </w:r>
            <w:r w:rsidR="00BB0730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F85867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tt-RU"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пер</w:t>
            </w:r>
            <w:r w:rsidR="00F85867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ечень разделов с указанием тем</w:t>
            </w:r>
          </w:p>
        </w:tc>
      </w:tr>
      <w:tr w:rsidR="00673318" w:rsidRPr="00A51B71" w:rsidTr="00F8586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318" w:rsidRPr="00A51B71" w:rsidRDefault="00673318" w:rsidP="00A51B7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Тематическое планирование 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318" w:rsidRPr="00A51B71" w:rsidRDefault="00CE4CB3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Название разделов (тем) с указанием количества часов</w:t>
            </w:r>
          </w:p>
        </w:tc>
      </w:tr>
    </w:tbl>
    <w:p w:rsidR="0039600F" w:rsidRDefault="00B63A7B" w:rsidP="0039600F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t xml:space="preserve">   2.2. Структура КТП </w:t>
      </w:r>
    </w:p>
    <w:tbl>
      <w:tblPr>
        <w:tblStyle w:val="aa"/>
        <w:tblW w:w="0" w:type="auto"/>
        <w:tblLook w:val="04A0"/>
      </w:tblPr>
      <w:tblGrid>
        <w:gridCol w:w="534"/>
        <w:gridCol w:w="3294"/>
        <w:gridCol w:w="1914"/>
        <w:gridCol w:w="957"/>
        <w:gridCol w:w="957"/>
        <w:gridCol w:w="1915"/>
      </w:tblGrid>
      <w:tr w:rsidR="00B87105" w:rsidTr="00B87105">
        <w:trPr>
          <w:trHeight w:val="310"/>
        </w:trPr>
        <w:tc>
          <w:tcPr>
            <w:tcW w:w="534" w:type="dxa"/>
            <w:vMerge w:val="restart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294" w:type="dxa"/>
            <w:vMerge w:val="restart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Тема </w:t>
            </w:r>
          </w:p>
        </w:tc>
        <w:tc>
          <w:tcPr>
            <w:tcW w:w="1914" w:type="dxa"/>
            <w:vMerge w:val="restart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14" w:type="dxa"/>
            <w:gridSpan w:val="2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915" w:type="dxa"/>
            <w:vMerge w:val="restart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Примечание </w:t>
            </w:r>
          </w:p>
        </w:tc>
      </w:tr>
      <w:tr w:rsidR="00B87105" w:rsidTr="006F1784">
        <w:trPr>
          <w:trHeight w:val="310"/>
        </w:trPr>
        <w:tc>
          <w:tcPr>
            <w:tcW w:w="534" w:type="dxa"/>
            <w:vMerge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94" w:type="dxa"/>
            <w:vMerge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14" w:type="dxa"/>
            <w:vMerge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57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957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Факт </w:t>
            </w:r>
          </w:p>
        </w:tc>
        <w:tc>
          <w:tcPr>
            <w:tcW w:w="1915" w:type="dxa"/>
            <w:vMerge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87105" w:rsidTr="00B87105">
        <w:tc>
          <w:tcPr>
            <w:tcW w:w="534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94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14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14" w:type="dxa"/>
            <w:gridSpan w:val="2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15" w:type="dxa"/>
          </w:tcPr>
          <w:p w:rsidR="00B87105" w:rsidRDefault="00B87105" w:rsidP="0039600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39600F" w:rsidRDefault="0039600F" w:rsidP="0039600F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</w:pPr>
    </w:p>
    <w:p w:rsidR="00A51B71" w:rsidRPr="00A51B71" w:rsidRDefault="00B87105" w:rsidP="0039600F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t>2.3.</w:t>
      </w:r>
      <w:r w:rsidR="00A51B71" w:rsidRPr="00A51B71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ar-SA"/>
        </w:rPr>
        <w:t xml:space="preserve"> Структура программы внеурочной деятельности, групп продленного дня </w:t>
      </w:r>
    </w:p>
    <w:tbl>
      <w:tblPr>
        <w:tblW w:w="9941" w:type="dxa"/>
        <w:jc w:val="center"/>
        <w:tblInd w:w="3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99"/>
        <w:gridCol w:w="6742"/>
      </w:tblGrid>
      <w:tr w:rsidR="00A51B71" w:rsidRPr="00A51B71" w:rsidTr="00F01CA3">
        <w:trPr>
          <w:trHeight w:val="1114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1C79D6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Элементы рабочей программы по внеурочной деятельности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1C79D6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A51B71" w:rsidRPr="00A51B71" w:rsidTr="00F01CA3">
        <w:trPr>
          <w:trHeight w:val="2218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Титульный лист </w:t>
            </w:r>
            <w:r w:rsidR="00030474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  <w:t>(приложение №</w:t>
            </w:r>
            <w:r w:rsidR="00030474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val="en-US" w:eastAsia="ar-SA"/>
              </w:rPr>
              <w:t>2</w:t>
            </w:r>
            <w:r w:rsidRPr="00A51B71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   гриф рассмотрения, принятия, согласования и утверждения рабочей программы;</w:t>
            </w:r>
          </w:p>
          <w:p w:rsidR="00A51B71" w:rsidRPr="00A51B71" w:rsidRDefault="00A51B71" w:rsidP="00A51B71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название программы;</w:t>
            </w:r>
          </w:p>
          <w:p w:rsidR="00A51B71" w:rsidRPr="00A51B71" w:rsidRDefault="00A51B71" w:rsidP="00A51B71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направление развития личности школьника;</w:t>
            </w:r>
          </w:p>
          <w:p w:rsidR="00A51B71" w:rsidRPr="00A51B71" w:rsidRDefault="00A51B71" w:rsidP="00A51B71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возраст </w:t>
            </w:r>
            <w:proofErr w:type="gramStart"/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;</w:t>
            </w:r>
          </w:p>
          <w:p w:rsidR="00A51B71" w:rsidRPr="00A51B71" w:rsidRDefault="00A51B71" w:rsidP="00A51B71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разработчик программы;</w:t>
            </w:r>
          </w:p>
          <w:p w:rsidR="00A51B71" w:rsidRPr="00A51B71" w:rsidRDefault="00A51B71" w:rsidP="00A51B71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год разработки рабочей программы;</w:t>
            </w:r>
          </w:p>
        </w:tc>
      </w:tr>
      <w:tr w:rsidR="00A51B71" w:rsidRPr="00A51B71" w:rsidTr="00F01CA3">
        <w:trPr>
          <w:trHeight w:val="963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Результаты освоения курса внеурочной деятельности 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Личнос</w:t>
            </w:r>
            <w:r w:rsidR="00C505D3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тные, </w:t>
            </w:r>
            <w:proofErr w:type="spellStart"/>
            <w:r w:rsidR="00C505D3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="00C505D3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результаты освоения курса по внеурочной деятельности;</w:t>
            </w:r>
          </w:p>
        </w:tc>
      </w:tr>
      <w:tr w:rsidR="00A51B71" w:rsidRPr="00A51B71" w:rsidTr="00F01CA3">
        <w:trPr>
          <w:trHeight w:val="1114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A51B71" w:rsidRDefault="00A51B71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Содержание курса внеурочной деятельности 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B71" w:rsidRPr="00F85867" w:rsidRDefault="00A51B71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tt-RU"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-</w:t>
            </w:r>
            <w:r w:rsidR="00F85867"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пе</w:t>
            </w:r>
            <w:r w:rsidR="00F85867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речень разделов с указанием тем</w:t>
            </w:r>
          </w:p>
          <w:p w:rsidR="00A51B71" w:rsidRPr="00F85867" w:rsidRDefault="00A51B71" w:rsidP="001C79D6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E4CB3" w:rsidRPr="00A51B71" w:rsidTr="00F01CA3">
        <w:trPr>
          <w:trHeight w:val="1114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9F74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 xml:space="preserve">Тематическое планирование 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CE4CB3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- название разделов (тем) с указанием количества часов</w:t>
            </w:r>
          </w:p>
        </w:tc>
      </w:tr>
      <w:tr w:rsidR="00CE4CB3" w:rsidRPr="00A51B71" w:rsidTr="00F01CA3">
        <w:trPr>
          <w:trHeight w:val="835"/>
          <w:jc w:val="center"/>
        </w:trPr>
        <w:tc>
          <w:tcPr>
            <w:tcW w:w="9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:rsidR="00CE4CB3" w:rsidRPr="00A51B71" w:rsidRDefault="00CE4CB3" w:rsidP="00B87105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2.</w:t>
            </w:r>
            <w:r w:rsidR="00B87105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.Структура про</w:t>
            </w: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граммы элективных курсов, 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курсов по выбору:</w:t>
            </w:r>
          </w:p>
        </w:tc>
      </w:tr>
      <w:tr w:rsidR="00CE4CB3" w:rsidRPr="00A51B71" w:rsidTr="00F01CA3">
        <w:trPr>
          <w:trHeight w:val="840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1C79D6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Элементы рабочей программы элективных курсов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1C79D6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Содержание элементов рабочей программы элективных</w:t>
            </w:r>
          </w:p>
          <w:p w:rsidR="00CE4CB3" w:rsidRPr="00A51B71" w:rsidRDefault="00CE4CB3" w:rsidP="001C79D6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курсов, курсов по выбору, спецкурсов</w:t>
            </w:r>
          </w:p>
        </w:tc>
      </w:tr>
      <w:tr w:rsidR="00CE4CB3" w:rsidRPr="00A51B71" w:rsidTr="00F01CA3">
        <w:trPr>
          <w:trHeight w:val="1387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Титульный лист </w:t>
            </w:r>
            <w:r w:rsidRPr="00A51B71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4"/>
                <w:szCs w:val="24"/>
                <w:lang w:eastAsia="ar-SA"/>
              </w:rPr>
              <w:t>(приложение №1)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 наименование школы;</w:t>
            </w:r>
          </w:p>
          <w:p w:rsidR="00CE4CB3" w:rsidRPr="00A51B71" w:rsidRDefault="00CE4CB3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гриф рассмотрения, принятия, согласования и утверждения рабочей программы;</w:t>
            </w:r>
          </w:p>
          <w:p w:rsidR="00CE4CB3" w:rsidRPr="00A51B71" w:rsidRDefault="00CE4CB3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название курса, для изучения которого написана программа;</w:t>
            </w:r>
          </w:p>
          <w:p w:rsidR="00CE4CB3" w:rsidRPr="00A51B71" w:rsidRDefault="00CE4CB3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указание класса, где реализуется программа;</w:t>
            </w:r>
          </w:p>
          <w:p w:rsidR="00CE4CB3" w:rsidRPr="00A51B71" w:rsidRDefault="00CE4CB3" w:rsidP="00A51B7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фамилия, имя и отчество учителя, составителя рабочей прогр</w:t>
            </w: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аммы</w:t>
            </w: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;</w:t>
            </w:r>
          </w:p>
          <w:p w:rsidR="00CE4CB3" w:rsidRPr="00A51B71" w:rsidRDefault="00CE4CB3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  -год разработки рабочей программы </w:t>
            </w:r>
          </w:p>
        </w:tc>
      </w:tr>
      <w:tr w:rsidR="00CE4CB3" w:rsidRPr="00A51B71" w:rsidTr="00F01CA3">
        <w:trPr>
          <w:trHeight w:val="1392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Пояснительная записка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обоснование, актуальность</w:t>
            </w:r>
          </w:p>
          <w:p w:rsidR="00CE4CB3" w:rsidRPr="00A51B71" w:rsidRDefault="00CE4CB3" w:rsidP="00A51B71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цели и задачи</w:t>
            </w:r>
          </w:p>
          <w:p w:rsidR="00CE4CB3" w:rsidRPr="00A51B71" w:rsidRDefault="00CE4CB3" w:rsidP="00A51B71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целевая аудитория</w:t>
            </w:r>
          </w:p>
          <w:p w:rsidR="00CE4CB3" w:rsidRPr="00A51B71" w:rsidRDefault="00CE4CB3" w:rsidP="00A51B71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ожидаемые результаты</w:t>
            </w:r>
          </w:p>
        </w:tc>
      </w:tr>
      <w:tr w:rsidR="00CE4CB3" w:rsidRPr="00A51B71" w:rsidTr="001C79D6">
        <w:trPr>
          <w:trHeight w:val="664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Содержание элективного курса 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1C79D6" w:rsidRDefault="00CE4CB3" w:rsidP="001C79D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tt-RU"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Пер</w:t>
            </w: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ечень разделов с указанием тем</w:t>
            </w:r>
          </w:p>
        </w:tc>
      </w:tr>
      <w:tr w:rsidR="00CE4CB3" w:rsidRPr="00A51B71" w:rsidTr="00F01CA3">
        <w:trPr>
          <w:trHeight w:val="576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A51B71" w:rsidRDefault="00CE4CB3" w:rsidP="00A51B71">
            <w:pPr>
              <w:suppressAutoHyphens/>
              <w:spacing w:after="0" w:line="240" w:lineRule="auto"/>
              <w:ind w:hanging="1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51B7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eastAsia="ar-SA"/>
              </w:rPr>
              <w:t>Используемая литература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CB3" w:rsidRPr="001C79D6" w:rsidRDefault="00CE4CB3" w:rsidP="00A51B71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tt-RU" w:eastAsia="ar-SA"/>
              </w:rPr>
              <w:t>Литература</w:t>
            </w:r>
          </w:p>
        </w:tc>
      </w:tr>
    </w:tbl>
    <w:p w:rsidR="00342D10" w:rsidRPr="00342D10" w:rsidRDefault="00342D10" w:rsidP="00B87105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ar-SA"/>
        </w:rPr>
      </w:pPr>
    </w:p>
    <w:p w:rsidR="00D56903" w:rsidRPr="00CE4CB3" w:rsidRDefault="00D56903" w:rsidP="00CE4CB3">
      <w:pPr>
        <w:spacing w:after="0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56903">
        <w:rPr>
          <w:rFonts w:ascii="Times New Roman" w:eastAsia="Times New Roman" w:hAnsi="Times New Roman"/>
          <w:b/>
          <w:sz w:val="24"/>
          <w:szCs w:val="24"/>
          <w:lang w:val="en-US"/>
        </w:rPr>
        <w:t>III</w:t>
      </w:r>
      <w:r w:rsidRPr="00D56903">
        <w:rPr>
          <w:rFonts w:ascii="Times New Roman" w:eastAsia="Times New Roman" w:hAnsi="Times New Roman"/>
          <w:b/>
          <w:sz w:val="24"/>
          <w:szCs w:val="24"/>
        </w:rPr>
        <w:t>. Порядок рассмотрения и утверждения рабочей программы</w:t>
      </w:r>
    </w:p>
    <w:p w:rsidR="00D56903" w:rsidRPr="00D56903" w:rsidRDefault="00D56903" w:rsidP="00D56903">
      <w:pPr>
        <w:spacing w:after="0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 директора  школы.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30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Рабочую программу представляют на согласование курирующему заместителю директора. Заместитель директора школы в титульном листе под грифом "Согласовано" ставит  подпись.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 xml:space="preserve"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</w:t>
      </w:r>
      <w:r>
        <w:rPr>
          <w:rFonts w:ascii="Times New Roman" w:eastAsia="Times New Roman" w:hAnsi="Times New Roman"/>
          <w:sz w:val="24"/>
          <w:szCs w:val="24"/>
        </w:rPr>
        <w:t xml:space="preserve">года, должны быть согласованы </w:t>
      </w:r>
      <w:r w:rsidRPr="00D56903">
        <w:rPr>
          <w:rFonts w:ascii="Times New Roman" w:eastAsia="Times New Roman" w:hAnsi="Times New Roman"/>
          <w:sz w:val="24"/>
          <w:szCs w:val="24"/>
        </w:rPr>
        <w:t xml:space="preserve"> заместителем директора, курирующим данный предмет.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 w:rsidRPr="00D56903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D56903">
        <w:rPr>
          <w:rFonts w:ascii="Times New Roman" w:eastAsia="Times New Roman" w:hAnsi="Times New Roman"/>
          <w:sz w:val="24"/>
          <w:szCs w:val="24"/>
        </w:rPr>
        <w:t xml:space="preserve"> контроля, мониторингом качества образования.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lastRenderedPageBreak/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D56903" w:rsidRPr="00D56903" w:rsidRDefault="00D56903" w:rsidP="00D56903">
      <w:pPr>
        <w:numPr>
          <w:ilvl w:val="0"/>
          <w:numId w:val="7"/>
        </w:numPr>
        <w:tabs>
          <w:tab w:val="left" w:pos="721"/>
        </w:tabs>
        <w:spacing w:after="275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CE4CB3" w:rsidRPr="00D56903" w:rsidRDefault="00D56903" w:rsidP="00CE4CB3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0" w:name="bookmark6"/>
      <w:r w:rsidRPr="00D56903">
        <w:rPr>
          <w:rFonts w:ascii="Times New Roman" w:eastAsia="Times New Roman" w:hAnsi="Times New Roman"/>
          <w:b/>
          <w:sz w:val="24"/>
          <w:szCs w:val="24"/>
        </w:rPr>
        <w:t>IV. Оформление и хранение рабочих программ</w:t>
      </w:r>
      <w:bookmarkEnd w:id="0"/>
    </w:p>
    <w:p w:rsidR="00D56903" w:rsidRPr="00D56903" w:rsidRDefault="00D56903" w:rsidP="00CE4CB3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D56903" w:rsidRPr="00D56903" w:rsidRDefault="00D56903" w:rsidP="00CE4CB3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4.2. Печатная версия рабочей программы нумеруется и подшивается.</w:t>
      </w:r>
    </w:p>
    <w:p w:rsidR="00D56903" w:rsidRPr="00D56903" w:rsidRDefault="00673318" w:rsidP="00CE4CB3">
      <w:pPr>
        <w:numPr>
          <w:ilvl w:val="0"/>
          <w:numId w:val="8"/>
        </w:numPr>
        <w:tabs>
          <w:tab w:val="left" w:pos="46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хранения рабочей программы 1 год со дня ее утверждения.</w:t>
      </w:r>
    </w:p>
    <w:p w:rsidR="00D56903" w:rsidRPr="00D56903" w:rsidRDefault="00D56903" w:rsidP="00CE4CB3">
      <w:pPr>
        <w:numPr>
          <w:ilvl w:val="0"/>
          <w:numId w:val="8"/>
        </w:numPr>
        <w:tabs>
          <w:tab w:val="left" w:pos="48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 xml:space="preserve">Электронная версия рабочей программы форматируется в редакторе </w:t>
      </w:r>
      <w:r w:rsidRPr="00D56903">
        <w:rPr>
          <w:rFonts w:ascii="Times New Roman" w:eastAsia="Times New Roman" w:hAnsi="Times New Roman"/>
          <w:sz w:val="24"/>
          <w:szCs w:val="24"/>
          <w:lang w:val="en-US"/>
        </w:rPr>
        <w:t>Word</w:t>
      </w:r>
      <w:r w:rsidRPr="00D56903">
        <w:rPr>
          <w:rFonts w:ascii="Times New Roman" w:eastAsia="Times New Roman" w:hAnsi="Times New Roman"/>
          <w:sz w:val="24"/>
          <w:szCs w:val="24"/>
        </w:rPr>
        <w:t xml:space="preserve"> шрифтом </w:t>
      </w:r>
      <w:r w:rsidRPr="00D56903">
        <w:rPr>
          <w:rFonts w:ascii="Times New Roman" w:eastAsia="Times New Roman" w:hAnsi="Times New Roman"/>
          <w:sz w:val="24"/>
          <w:szCs w:val="24"/>
          <w:lang w:val="en-US"/>
        </w:rPr>
        <w:t>Times</w:t>
      </w:r>
      <w:r w:rsidR="00C440FA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D56903">
        <w:rPr>
          <w:rFonts w:ascii="Times New Roman" w:eastAsia="Times New Roman" w:hAnsi="Times New Roman"/>
          <w:sz w:val="24"/>
          <w:szCs w:val="24"/>
          <w:lang w:val="en-US"/>
        </w:rPr>
        <w:t>New</w:t>
      </w:r>
      <w:r w:rsidR="00C440FA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D56903">
        <w:rPr>
          <w:rFonts w:ascii="Times New Roman" w:eastAsia="Times New Roman" w:hAnsi="Times New Roman"/>
          <w:sz w:val="24"/>
          <w:szCs w:val="24"/>
          <w:lang w:val="en-US"/>
        </w:rPr>
        <w:t>Roman</w:t>
      </w:r>
      <w:r w:rsidRPr="00D56903">
        <w:rPr>
          <w:rFonts w:ascii="Times New Roman" w:eastAsia="Times New Roman" w:hAnsi="Times New Roman"/>
          <w:sz w:val="24"/>
          <w:szCs w:val="24"/>
        </w:rPr>
        <w:t>, кегль 12-14, межстрочный интервал 1-1,5; листы формата</w:t>
      </w:r>
      <w:proofErr w:type="gramStart"/>
      <w:r w:rsidRPr="00D56903">
        <w:rPr>
          <w:rFonts w:ascii="Times New Roman" w:eastAsia="Times New Roman" w:hAnsi="Times New Roman"/>
          <w:sz w:val="24"/>
          <w:szCs w:val="24"/>
        </w:rPr>
        <w:t xml:space="preserve"> А</w:t>
      </w:r>
      <w:proofErr w:type="gramEnd"/>
      <w:r w:rsidRPr="00D56903">
        <w:rPr>
          <w:rFonts w:ascii="Times New Roman" w:eastAsia="Times New Roman" w:hAnsi="Times New Roman"/>
          <w:sz w:val="24"/>
          <w:szCs w:val="24"/>
        </w:rPr>
        <w:t xml:space="preserve"> 4; </w:t>
      </w:r>
      <w:r w:rsidR="00B87105">
        <w:rPr>
          <w:rFonts w:ascii="Times New Roman" w:eastAsia="Times New Roman" w:hAnsi="Times New Roman"/>
          <w:sz w:val="24"/>
          <w:szCs w:val="24"/>
        </w:rPr>
        <w:t xml:space="preserve">книжный вариант, </w:t>
      </w:r>
      <w:r w:rsidRPr="00D56903">
        <w:rPr>
          <w:rFonts w:ascii="Times New Roman" w:eastAsia="Times New Roman" w:hAnsi="Times New Roman"/>
          <w:sz w:val="24"/>
          <w:szCs w:val="24"/>
        </w:rPr>
        <w:t>таблицы встраиваются непосредственно в текст. Календарно-тематическое планирование</w:t>
      </w:r>
      <w:r w:rsidR="00B87105">
        <w:rPr>
          <w:rFonts w:ascii="Times New Roman" w:eastAsia="Times New Roman" w:hAnsi="Times New Roman"/>
          <w:sz w:val="24"/>
          <w:szCs w:val="24"/>
        </w:rPr>
        <w:t xml:space="preserve"> представляется в виде таблицы, </w:t>
      </w:r>
    </w:p>
    <w:p w:rsidR="00D56903" w:rsidRPr="00D56903" w:rsidRDefault="00D56903" w:rsidP="00D56903">
      <w:pPr>
        <w:numPr>
          <w:ilvl w:val="0"/>
          <w:numId w:val="8"/>
        </w:numPr>
        <w:tabs>
          <w:tab w:val="left" w:pos="433"/>
        </w:tabs>
        <w:spacing w:after="275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Печатная версия рабочей программы дублирует электронную версию.</w:t>
      </w:r>
    </w:p>
    <w:p w:rsidR="00D56903" w:rsidRPr="00CE4CB3" w:rsidRDefault="00D56903" w:rsidP="00CE4CB3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1" w:name="bookmark7"/>
      <w:r w:rsidRPr="00D56903">
        <w:rPr>
          <w:rFonts w:ascii="Times New Roman" w:eastAsia="Times New Roman" w:hAnsi="Times New Roman"/>
          <w:b/>
          <w:sz w:val="24"/>
          <w:szCs w:val="24"/>
        </w:rPr>
        <w:t>V. Порядок внесения изменений в рабочую программу</w:t>
      </w:r>
      <w:bookmarkEnd w:id="1"/>
    </w:p>
    <w:p w:rsidR="00D56903" w:rsidRPr="00D56903" w:rsidRDefault="00D56903" w:rsidP="00D56903">
      <w:pPr>
        <w:spacing w:after="0"/>
        <w:ind w:right="2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 xml:space="preserve">карантин; 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актированные дни;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отсутствие по причинам учителя и невозможности замены отсутствующего учителя.</w:t>
      </w:r>
    </w:p>
    <w:p w:rsidR="00D56903" w:rsidRPr="00D56903" w:rsidRDefault="00D56903" w:rsidP="00D56903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укрупнения дидактических единиц;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сокращения часов на проверочные работы;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оптимизации домашних заданий;</w:t>
      </w:r>
    </w:p>
    <w:p w:rsidR="00D56903" w:rsidRPr="00D56903" w:rsidRDefault="00D56903" w:rsidP="00D56903">
      <w:pPr>
        <w:numPr>
          <w:ilvl w:val="0"/>
          <w:numId w:val="9"/>
        </w:numPr>
        <w:tabs>
          <w:tab w:val="left" w:pos="474"/>
        </w:tabs>
        <w:spacing w:after="0" w:line="240" w:lineRule="auto"/>
        <w:ind w:right="220"/>
        <w:jc w:val="both"/>
        <w:rPr>
          <w:rFonts w:ascii="Times New Roman" w:eastAsia="Times New Roman" w:hAnsi="Times New Roman"/>
          <w:sz w:val="24"/>
          <w:szCs w:val="24"/>
        </w:rPr>
      </w:pPr>
      <w:r w:rsidRPr="00D56903">
        <w:rPr>
          <w:rFonts w:ascii="Times New Roman" w:eastAsia="Times New Roman" w:hAnsi="Times New Roman"/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342D10" w:rsidRPr="005F48E6" w:rsidRDefault="00D56903" w:rsidP="00D56903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ar-SA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5.3. Не допускается уменьшение объема часов за счет полного исключения тематического раздела из программы.</w:t>
      </w:r>
    </w:p>
    <w:p w:rsidR="00030474" w:rsidRPr="00030474" w:rsidRDefault="00030474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030474" w:rsidRDefault="00673318" w:rsidP="00673318">
      <w:pPr>
        <w:spacing w:after="0"/>
        <w:ind w:right="22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</w:t>
      </w:r>
      <w:r>
        <w:rPr>
          <w:rFonts w:ascii="Times New Roman" w:eastAsia="Times New Roman" w:hAnsi="Times New Roman"/>
          <w:b/>
          <w:iCs/>
          <w:sz w:val="24"/>
          <w:szCs w:val="24"/>
        </w:rPr>
        <w:t>. Заключительные положения</w:t>
      </w:r>
    </w:p>
    <w:p w:rsidR="00030474" w:rsidRPr="00CE4CB3" w:rsidRDefault="00673318" w:rsidP="00CE4CB3">
      <w:pPr>
        <w:spacing w:after="0"/>
        <w:ind w:right="220" w:firstLine="708"/>
        <w:rPr>
          <w:rFonts w:ascii="Times New Roman" w:eastAsia="Times New Roman" w:hAnsi="Times New Roman"/>
          <w:iCs/>
          <w:sz w:val="24"/>
          <w:szCs w:val="24"/>
        </w:rPr>
      </w:pPr>
      <w:r w:rsidRPr="00673318">
        <w:rPr>
          <w:rFonts w:ascii="Times New Roman" w:eastAsia="Times New Roman" w:hAnsi="Times New Roman"/>
          <w:iCs/>
          <w:sz w:val="24"/>
          <w:szCs w:val="24"/>
        </w:rPr>
        <w:t xml:space="preserve">6.1. Настоящее положение действует до принятия нового </w:t>
      </w:r>
      <w:proofErr w:type="gramStart"/>
      <w:r w:rsidRPr="00673318">
        <w:rPr>
          <w:rFonts w:ascii="Times New Roman" w:eastAsia="Times New Roman" w:hAnsi="Times New Roman"/>
          <w:iCs/>
          <w:sz w:val="24"/>
          <w:szCs w:val="24"/>
        </w:rPr>
        <w:t>с  даты введения</w:t>
      </w:r>
      <w:proofErr w:type="gramEnd"/>
      <w:r w:rsidRPr="00673318">
        <w:rPr>
          <w:rFonts w:ascii="Times New Roman" w:eastAsia="Times New Roman" w:hAnsi="Times New Roman"/>
          <w:iCs/>
          <w:sz w:val="24"/>
          <w:szCs w:val="24"/>
        </w:rPr>
        <w:t xml:space="preserve"> его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в действие приказом директора Ш</w:t>
      </w:r>
      <w:r w:rsidRPr="00673318">
        <w:rPr>
          <w:rFonts w:ascii="Times New Roman" w:eastAsia="Times New Roman" w:hAnsi="Times New Roman"/>
          <w:iCs/>
          <w:sz w:val="24"/>
          <w:szCs w:val="24"/>
        </w:rPr>
        <w:t>колы</w:t>
      </w:r>
    </w:p>
    <w:p w:rsidR="00030474" w:rsidRDefault="00030474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950128" w:rsidRPr="00C505D3" w:rsidRDefault="00950128" w:rsidP="00CE4CB3">
      <w:pPr>
        <w:spacing w:after="0"/>
        <w:ind w:right="2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D56903" w:rsidRPr="00D56903" w:rsidRDefault="00D56903" w:rsidP="00F85867">
      <w:pPr>
        <w:spacing w:after="0"/>
        <w:ind w:right="220"/>
        <w:jc w:val="right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D56903">
        <w:rPr>
          <w:rFonts w:ascii="Times New Roman" w:eastAsia="Times New Roman" w:hAnsi="Times New Roman"/>
          <w:b/>
          <w:i/>
          <w:iCs/>
          <w:sz w:val="24"/>
          <w:szCs w:val="24"/>
        </w:rPr>
        <w:t>Приложение №1</w:t>
      </w:r>
    </w:p>
    <w:p w:rsidR="00D56903" w:rsidRPr="00D56903" w:rsidRDefault="00D56903" w:rsidP="00D56903">
      <w:pPr>
        <w:keepNext/>
        <w:spacing w:after="0"/>
        <w:ind w:firstLine="567"/>
        <w:jc w:val="right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56903">
        <w:rPr>
          <w:rFonts w:ascii="Times New Roman" w:eastAsia="Times New Roman" w:hAnsi="Times New Roman"/>
          <w:b/>
          <w:sz w:val="24"/>
          <w:szCs w:val="24"/>
        </w:rPr>
        <w:t xml:space="preserve">Образец оформления рабочей программы </w:t>
      </w:r>
    </w:p>
    <w:p w:rsidR="00D56903" w:rsidRPr="00A023EA" w:rsidRDefault="00D56903" w:rsidP="00D56903">
      <w:pPr>
        <w:spacing w:after="0"/>
        <w:ind w:firstLine="567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учебно</w:t>
      </w:r>
      <w:r w:rsidR="00782C2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го предмета, курса </w:t>
      </w:r>
    </w:p>
    <w:p w:rsidR="00CE4CB3" w:rsidRDefault="00CE4CB3" w:rsidP="00CB77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CB776F"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униципальное  бюджетное общеобразовательное учреждение </w:t>
      </w:r>
    </w:p>
    <w:p w:rsidR="00CB776F" w:rsidRPr="0041776F" w:rsidRDefault="00CB776F" w:rsidP="00CB77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E4CB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редняя общеобразовательная </w:t>
      </w:r>
      <w:r w:rsidR="00CE4CB3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русско-татарская 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 </w:t>
      </w:r>
      <w:r w:rsidR="00CE4CB3">
        <w:rPr>
          <w:rFonts w:ascii="Times New Roman" w:eastAsia="Times New Roman" w:hAnsi="Times New Roman"/>
          <w:sz w:val="24"/>
          <w:szCs w:val="24"/>
          <w:lang w:eastAsia="ru-RU"/>
        </w:rPr>
        <w:t>№147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CB776F" w:rsidRPr="0041776F" w:rsidRDefault="00CB776F" w:rsidP="00CB77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66" w:type="pct"/>
        <w:jc w:val="center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4"/>
        <w:gridCol w:w="3392"/>
        <w:gridCol w:w="3253"/>
      </w:tblGrid>
      <w:tr w:rsidR="00CB776F" w:rsidRPr="0041776F" w:rsidTr="008B5647">
        <w:trPr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Ш</w:t>
            </w: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Протокол № _____</w:t>
            </w:r>
          </w:p>
          <w:p w:rsidR="00CB776F" w:rsidRPr="0041776F" w:rsidRDefault="00CB776F" w:rsidP="008B56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 «_____» _______20__г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«Согласовано»   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  <w:p w:rsidR="00CB776F" w:rsidRPr="00E57CFB" w:rsidRDefault="00CB776F" w:rsidP="008B564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B776F" w:rsidRPr="0041776F" w:rsidRDefault="00CB776F" w:rsidP="008B56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«_____» _________ 20____г.                            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6F" w:rsidRPr="00E57CFB" w:rsidRDefault="00CB776F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    «Утверждено»</w:t>
            </w:r>
          </w:p>
          <w:p w:rsidR="00CB776F" w:rsidRPr="00C440FA" w:rsidRDefault="00C440FA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:</w:t>
            </w:r>
          </w:p>
          <w:p w:rsidR="00CB776F" w:rsidRPr="00E57CFB" w:rsidRDefault="00CB776F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CB776F" w:rsidRPr="00E57CFB" w:rsidRDefault="00CB776F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B776F" w:rsidRPr="00E57CFB" w:rsidRDefault="00CB776F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Приказ №___</w:t>
            </w:r>
          </w:p>
          <w:p w:rsidR="00CB776F" w:rsidRPr="00E57CFB" w:rsidRDefault="00CB776F" w:rsidP="008B5647">
            <w:pPr>
              <w:spacing w:after="0" w:line="240" w:lineRule="auto"/>
              <w:ind w:firstLine="567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57C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 «___» ____ 20___г.</w:t>
            </w:r>
          </w:p>
          <w:p w:rsidR="00CB776F" w:rsidRPr="0041776F" w:rsidRDefault="00CB776F" w:rsidP="008B56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776F" w:rsidRPr="0041776F" w:rsidRDefault="00CB776F" w:rsidP="00CB77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B776F" w:rsidRPr="0041776F" w:rsidRDefault="00CB776F" w:rsidP="00CB77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776F" w:rsidRPr="0041776F" w:rsidRDefault="00CB776F" w:rsidP="00CB7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776F" w:rsidRPr="0041776F" w:rsidRDefault="00CB776F" w:rsidP="00CB776F">
      <w:pPr>
        <w:shd w:val="clear" w:color="auto" w:fill="FFFFFF"/>
        <w:tabs>
          <w:tab w:val="left" w:pos="714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776F" w:rsidRPr="00E57CFB" w:rsidRDefault="00CB776F" w:rsidP="00C92FA8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  <w:r w:rsidRPr="00E57CFB">
        <w:rPr>
          <w:rFonts w:ascii="Times New Roman" w:eastAsia="Times New Roman" w:hAnsi="Times New Roman"/>
          <w:sz w:val="24"/>
          <w:szCs w:val="24"/>
        </w:rPr>
        <w:t>Рабочая программа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учебного предмета, курса</w:t>
      </w:r>
    </w:p>
    <w:p w:rsidR="00CB776F" w:rsidRPr="00E57CFB" w:rsidRDefault="00CB776F" w:rsidP="00CB776F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предмет, класс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учитель __________________________________________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Ф.И.О.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B776F" w:rsidRPr="00F85867" w:rsidRDefault="00CB776F" w:rsidP="00CB776F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Принято на заседании</w:t>
      </w:r>
    </w:p>
    <w:p w:rsidR="00CB776F" w:rsidRPr="00E57CFB" w:rsidRDefault="00CB776F" w:rsidP="00CB776F">
      <w:pPr>
        <w:spacing w:after="0" w:line="240" w:lineRule="auto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педагогического совета</w:t>
      </w:r>
    </w:p>
    <w:p w:rsidR="00F85867" w:rsidRDefault="00F85867" w:rsidP="00F85867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   </w:t>
      </w:r>
      <w:proofErr w:type="gramStart"/>
      <w:r w:rsidR="00CB776F"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(Протокол № ___ </w:t>
      </w:r>
      <w:proofErr w:type="gramEnd"/>
    </w:p>
    <w:p w:rsidR="00CB776F" w:rsidRPr="00E57CFB" w:rsidRDefault="00F85867" w:rsidP="00CB776F">
      <w:pPr>
        <w:spacing w:after="0" w:line="240" w:lineRule="auto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  <w:t xml:space="preserve">      </w:t>
      </w:r>
      <w:r w:rsidR="00CB776F" w:rsidRPr="00E57CF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от «___»__________20___г.)</w:t>
      </w: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Pr="00E57CFB" w:rsidRDefault="00CB776F" w:rsidP="00CB776F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B776F" w:rsidRDefault="00CB776F" w:rsidP="00C440FA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440FA" w:rsidRDefault="00C440FA" w:rsidP="00C440FA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440FA" w:rsidRDefault="00C440FA" w:rsidP="00C440FA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440FA" w:rsidRDefault="00C440FA" w:rsidP="00C440FA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B776F" w:rsidRDefault="00CB776F" w:rsidP="00CB776F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</w:pPr>
    </w:p>
    <w:p w:rsidR="00CB776F" w:rsidRPr="00CB776F" w:rsidRDefault="00CB776F" w:rsidP="00F85867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20___ - 20___ учебный год</w:t>
      </w:r>
    </w:p>
    <w:p w:rsidR="00950128" w:rsidRDefault="00950128" w:rsidP="00C73B57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56903" w:rsidRPr="00C73B57" w:rsidRDefault="00C73B57" w:rsidP="00C73B57">
      <w:pPr>
        <w:jc w:val="right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Приложение №2</w:t>
      </w:r>
    </w:p>
    <w:p w:rsidR="00D56903" w:rsidRPr="00D56903" w:rsidRDefault="00D56903" w:rsidP="00D56903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D56903">
        <w:rPr>
          <w:rFonts w:ascii="Times New Roman" w:eastAsia="Times New Roman" w:hAnsi="Times New Roman"/>
          <w:b/>
          <w:sz w:val="24"/>
          <w:szCs w:val="24"/>
        </w:rPr>
        <w:t xml:space="preserve">Образец оформления рабочей программы </w:t>
      </w:r>
    </w:p>
    <w:p w:rsidR="00D56903" w:rsidRPr="00D56903" w:rsidRDefault="00D56903" w:rsidP="00D56903">
      <w:pPr>
        <w:spacing w:after="0" w:line="240" w:lineRule="auto"/>
        <w:ind w:firstLine="567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внеурочной деятельности</w:t>
      </w:r>
    </w:p>
    <w:tbl>
      <w:tblPr>
        <w:tblW w:w="3016" w:type="dxa"/>
        <w:tblLook w:val="04A0"/>
      </w:tblPr>
      <w:tblGrid>
        <w:gridCol w:w="3016"/>
      </w:tblGrid>
      <w:tr w:rsidR="00C73B57" w:rsidRPr="00D56903" w:rsidTr="00C73B57">
        <w:tc>
          <w:tcPr>
            <w:tcW w:w="3016" w:type="dxa"/>
          </w:tcPr>
          <w:p w:rsidR="00C73B57" w:rsidRPr="00D56903" w:rsidRDefault="00C73B57" w:rsidP="00D56903">
            <w:pPr>
              <w:spacing w:after="0"/>
              <w:jc w:val="center"/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4CB3" w:rsidRDefault="00CE4CB3" w:rsidP="00CE4C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униципальное  бюджетное общеобразовательное учреждение </w:t>
      </w:r>
    </w:p>
    <w:p w:rsidR="00CE4CB3" w:rsidRPr="0041776F" w:rsidRDefault="00CE4CB3" w:rsidP="00CE4C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редняя общеобразовательная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русско-татарская 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№147</w:t>
      </w:r>
      <w:r w:rsidRPr="0041776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C73B57" w:rsidRPr="00C73B57" w:rsidRDefault="00C73B57" w:rsidP="00C73B57">
      <w:pPr>
        <w:tabs>
          <w:tab w:val="left" w:pos="4860"/>
        </w:tabs>
        <w:spacing w:after="0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tbl>
      <w:tblPr>
        <w:tblW w:w="5166" w:type="pct"/>
        <w:jc w:val="center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4"/>
        <w:gridCol w:w="3392"/>
        <w:gridCol w:w="3253"/>
      </w:tblGrid>
      <w:tr w:rsidR="00C73B57" w:rsidRPr="00C73B57" w:rsidTr="00056082">
        <w:trPr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Ш</w:t>
            </w: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Протокол № _____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 «_____» _______20__г</w:t>
            </w: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«Согласовано»   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«_____» _________ 20____г.                            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    «Утверждено»</w:t>
            </w:r>
          </w:p>
          <w:p w:rsidR="00C73B57" w:rsidRPr="001C79D6" w:rsidRDefault="001C79D6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  <w:t>: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Приказ №___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73B5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 «___» ____ 20___г.</w:t>
            </w:r>
          </w:p>
          <w:p w:rsidR="00C73B57" w:rsidRPr="00C73B57" w:rsidRDefault="00C73B57" w:rsidP="00C73B57">
            <w:pPr>
              <w:tabs>
                <w:tab w:val="left" w:pos="4860"/>
              </w:tabs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6903" w:rsidRPr="00D56903" w:rsidRDefault="00D56903" w:rsidP="00D56903">
      <w:pPr>
        <w:tabs>
          <w:tab w:val="left" w:pos="4860"/>
        </w:tabs>
        <w:spacing w:after="0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73B57" w:rsidRPr="00D56903" w:rsidRDefault="00C73B57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56903" w:rsidRPr="00D56903" w:rsidRDefault="00D56903" w:rsidP="00D56903">
      <w:pPr>
        <w:keepNext/>
        <w:spacing w:after="0"/>
        <w:ind w:firstLine="567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D56903">
        <w:rPr>
          <w:rFonts w:ascii="Times New Roman" w:eastAsia="Times New Roman" w:hAnsi="Times New Roman"/>
          <w:b/>
          <w:sz w:val="24"/>
          <w:szCs w:val="24"/>
        </w:rPr>
        <w:t>Рабочая программа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внеурочной деятельности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_______________________________________________________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lang w:eastAsia="ru-RU"/>
        </w:rPr>
      </w:pPr>
      <w:r w:rsidRPr="00D56903">
        <w:rPr>
          <w:rFonts w:ascii="Times New Roman" w:eastAsia="Arial Unicode MS" w:hAnsi="Times New Roman"/>
          <w:color w:val="000000"/>
          <w:lang w:eastAsia="ru-RU"/>
        </w:rPr>
        <w:t>название программы курса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lang w:eastAsia="ru-RU"/>
        </w:rPr>
      </w:pPr>
      <w:r w:rsidRPr="00D56903">
        <w:rPr>
          <w:rFonts w:ascii="Times New Roman" w:eastAsia="Arial Unicode MS" w:hAnsi="Times New Roman"/>
          <w:color w:val="000000"/>
          <w:lang w:eastAsia="ru-RU"/>
        </w:rPr>
        <w:t>направление развития личности школьника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lang w:eastAsia="ru-RU"/>
        </w:rPr>
      </w:pPr>
      <w:r w:rsidRPr="00D56903">
        <w:rPr>
          <w:rFonts w:ascii="Times New Roman" w:eastAsia="Arial Unicode MS" w:hAnsi="Times New Roman"/>
          <w:color w:val="000000"/>
          <w:lang w:eastAsia="ru-RU"/>
        </w:rPr>
        <w:t>_______________________________________________________________________________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_______________________________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lang w:eastAsia="ru-RU"/>
        </w:rPr>
      </w:pPr>
      <w:r w:rsidRPr="00D56903">
        <w:rPr>
          <w:rFonts w:ascii="Times New Roman" w:eastAsia="Arial Unicode MS" w:hAnsi="Times New Roman"/>
          <w:color w:val="000000"/>
          <w:lang w:eastAsia="ru-RU"/>
        </w:rPr>
        <w:t xml:space="preserve">возраст </w:t>
      </w:r>
      <w:proofErr w:type="gramStart"/>
      <w:r w:rsidRPr="00D56903">
        <w:rPr>
          <w:rFonts w:ascii="Times New Roman" w:eastAsia="Arial Unicode MS" w:hAnsi="Times New Roman"/>
          <w:color w:val="000000"/>
          <w:lang w:eastAsia="ru-RU"/>
        </w:rPr>
        <w:t>обучающихся</w:t>
      </w:r>
      <w:proofErr w:type="gramEnd"/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разработ</w:t>
      </w:r>
      <w:r w:rsidR="00363CE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чик программы (Ф.И.О.</w:t>
      </w: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)</w:t>
      </w:r>
    </w:p>
    <w:p w:rsidR="00D56903" w:rsidRP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56903" w:rsidRDefault="00D56903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73B57" w:rsidRDefault="00C73B57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73B57" w:rsidRDefault="00C73B57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C73B57" w:rsidRPr="00D56903" w:rsidRDefault="00C73B57" w:rsidP="00D56903">
      <w:pPr>
        <w:spacing w:after="0"/>
        <w:ind w:firstLine="567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56903" w:rsidRPr="00D56903" w:rsidRDefault="00D56903" w:rsidP="00D56903">
      <w:pPr>
        <w:spacing w:after="0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Принято на заседании</w:t>
      </w:r>
    </w:p>
    <w:p w:rsidR="00D56903" w:rsidRPr="00D56903" w:rsidRDefault="00D56903" w:rsidP="00D56903">
      <w:pPr>
        <w:spacing w:after="0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педагогического совета</w:t>
      </w:r>
    </w:p>
    <w:p w:rsidR="00D56903" w:rsidRPr="00D56903" w:rsidRDefault="00F85867" w:rsidP="00F85867">
      <w:pPr>
        <w:spacing w:after="0"/>
        <w:ind w:firstLine="567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                       </w:t>
      </w:r>
      <w:proofErr w:type="gramStart"/>
      <w:r w:rsidR="00D56903"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(Протокол № ___ </w:t>
      </w:r>
      <w:proofErr w:type="gramEnd"/>
    </w:p>
    <w:p w:rsidR="00D56903" w:rsidRPr="00D56903" w:rsidRDefault="00D56903" w:rsidP="00D56903">
      <w:pPr>
        <w:spacing w:after="0"/>
        <w:ind w:firstLine="567"/>
        <w:jc w:val="right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D5690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от «___»__________20___г.)</w:t>
      </w:r>
    </w:p>
    <w:p w:rsidR="00D56903" w:rsidRDefault="00D56903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C73B57" w:rsidRDefault="00C73B57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C73B57" w:rsidRDefault="00C73B57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FC6365" w:rsidRDefault="00FC6365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FC6365" w:rsidRDefault="00FC6365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C73B57" w:rsidRPr="00D56903" w:rsidRDefault="00C73B57" w:rsidP="00D56903">
      <w:pPr>
        <w:tabs>
          <w:tab w:val="left" w:pos="4770"/>
        </w:tabs>
        <w:spacing w:after="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4810CD" w:rsidRPr="00950128" w:rsidRDefault="00D56903" w:rsidP="00950128">
      <w:pPr>
        <w:spacing w:after="0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F85867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20___ - 20___ учебный год</w:t>
      </w:r>
    </w:p>
    <w:p w:rsidR="004810CD" w:rsidRPr="00D56903" w:rsidRDefault="004810CD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810CD" w:rsidRPr="00D56903" w:rsidSect="007E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31" w:rsidRDefault="00875631" w:rsidP="0039600F">
      <w:pPr>
        <w:spacing w:after="0" w:line="240" w:lineRule="auto"/>
      </w:pPr>
      <w:r>
        <w:separator/>
      </w:r>
    </w:p>
  </w:endnote>
  <w:endnote w:type="continuationSeparator" w:id="0">
    <w:p w:rsidR="00875631" w:rsidRDefault="00875631" w:rsidP="0039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31" w:rsidRDefault="00875631" w:rsidP="0039600F">
      <w:pPr>
        <w:spacing w:after="0" w:line="240" w:lineRule="auto"/>
      </w:pPr>
      <w:r>
        <w:separator/>
      </w:r>
    </w:p>
  </w:footnote>
  <w:footnote w:type="continuationSeparator" w:id="0">
    <w:p w:rsidR="00875631" w:rsidRDefault="00875631" w:rsidP="00396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46B"/>
    <w:multiLevelType w:val="multilevel"/>
    <w:tmpl w:val="1116CAC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B2BC2"/>
    <w:multiLevelType w:val="multilevel"/>
    <w:tmpl w:val="2BD4ED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520A6"/>
    <w:multiLevelType w:val="multilevel"/>
    <w:tmpl w:val="8E0E2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31481"/>
    <w:multiLevelType w:val="multilevel"/>
    <w:tmpl w:val="81169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90761"/>
    <w:multiLevelType w:val="multilevel"/>
    <w:tmpl w:val="68808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7A2E3C"/>
    <w:multiLevelType w:val="multilevel"/>
    <w:tmpl w:val="00425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F72E8E"/>
    <w:multiLevelType w:val="multilevel"/>
    <w:tmpl w:val="82E4D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D465D8"/>
    <w:multiLevelType w:val="multilevel"/>
    <w:tmpl w:val="52ACF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29C2B28"/>
    <w:multiLevelType w:val="multilevel"/>
    <w:tmpl w:val="D416F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517AF"/>
    <w:rsid w:val="00030474"/>
    <w:rsid w:val="001074CC"/>
    <w:rsid w:val="001C79D6"/>
    <w:rsid w:val="001E33F2"/>
    <w:rsid w:val="00242B53"/>
    <w:rsid w:val="002B71C4"/>
    <w:rsid w:val="0032345E"/>
    <w:rsid w:val="00342D10"/>
    <w:rsid w:val="00363CEB"/>
    <w:rsid w:val="00384437"/>
    <w:rsid w:val="0039600F"/>
    <w:rsid w:val="00462A1B"/>
    <w:rsid w:val="004810CD"/>
    <w:rsid w:val="004C1DB7"/>
    <w:rsid w:val="005321C8"/>
    <w:rsid w:val="005810B5"/>
    <w:rsid w:val="005F48E6"/>
    <w:rsid w:val="005F557A"/>
    <w:rsid w:val="00602989"/>
    <w:rsid w:val="00673318"/>
    <w:rsid w:val="00782C2D"/>
    <w:rsid w:val="007841B6"/>
    <w:rsid w:val="007E09B6"/>
    <w:rsid w:val="007E7001"/>
    <w:rsid w:val="00875631"/>
    <w:rsid w:val="00891F72"/>
    <w:rsid w:val="00916CE6"/>
    <w:rsid w:val="00940889"/>
    <w:rsid w:val="00950128"/>
    <w:rsid w:val="0095680E"/>
    <w:rsid w:val="00A023EA"/>
    <w:rsid w:val="00A37C55"/>
    <w:rsid w:val="00A51B71"/>
    <w:rsid w:val="00B242CA"/>
    <w:rsid w:val="00B50543"/>
    <w:rsid w:val="00B53F07"/>
    <w:rsid w:val="00B63A7B"/>
    <w:rsid w:val="00B72C75"/>
    <w:rsid w:val="00B87105"/>
    <w:rsid w:val="00BB0730"/>
    <w:rsid w:val="00BD0B48"/>
    <w:rsid w:val="00C4297D"/>
    <w:rsid w:val="00C429F0"/>
    <w:rsid w:val="00C440FA"/>
    <w:rsid w:val="00C505D3"/>
    <w:rsid w:val="00C73B57"/>
    <w:rsid w:val="00C92FA8"/>
    <w:rsid w:val="00CB423B"/>
    <w:rsid w:val="00CB776F"/>
    <w:rsid w:val="00CE170D"/>
    <w:rsid w:val="00CE4CB3"/>
    <w:rsid w:val="00D517AF"/>
    <w:rsid w:val="00D5353D"/>
    <w:rsid w:val="00D56903"/>
    <w:rsid w:val="00F01CA3"/>
    <w:rsid w:val="00F85867"/>
    <w:rsid w:val="00FC6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474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BD0B4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semiHidden/>
    <w:unhideWhenUsed/>
    <w:rsid w:val="0039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600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39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600F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B87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4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1;&#1086;&#1082;&#1072;&#1083;&#1100;&#1085;&#1099;&#1077;%20&#1072;&#1082;&#1090;&#1099;%202018\&#1087;&#1086;&#1083;&#1086;&#1078;&#1077;&#1085;&#1080;&#1077;%20&#1086;%20&#1088;&#1072;&#1073;&#1086;&#1095;&#1077;&#1081;%20&#1087;&#1088;&#1086;&#1075;&#1088;&#1072;&#1084;&#1084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6F954-2C4C-4924-9DBD-E49809FE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рабочей программе</Template>
  <TotalTime>126</TotalTime>
  <Pages>7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Админ</cp:lastModifiedBy>
  <cp:revision>10</cp:revision>
  <cp:lastPrinted>2019-11-23T08:16:00Z</cp:lastPrinted>
  <dcterms:created xsi:type="dcterms:W3CDTF">2019-08-11T18:35:00Z</dcterms:created>
  <dcterms:modified xsi:type="dcterms:W3CDTF">2020-01-23T10:57:00Z</dcterms:modified>
</cp:coreProperties>
</file>